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5F7" w:rsidRDefault="002876B5" w:rsidP="003E55F7">
      <w:pPr>
        <w:jc w:val="center"/>
        <w:rPr>
          <w:b/>
          <w:sz w:val="32"/>
          <w:szCs w:val="32"/>
          <w:lang w:val="en-US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574774526" r:id="rId7"/>
        </w:object>
      </w:r>
    </w:p>
    <w:p w:rsidR="003E55F7" w:rsidRDefault="003E55F7" w:rsidP="003E55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55F7" w:rsidRDefault="003E55F7" w:rsidP="003E55F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4C5FF2">
        <w:rPr>
          <w:b/>
          <w:sz w:val="32"/>
          <w:szCs w:val="32"/>
        </w:rPr>
        <w:t xml:space="preserve">ОРОДА </w:t>
      </w:r>
      <w:r>
        <w:rPr>
          <w:b/>
          <w:sz w:val="32"/>
          <w:szCs w:val="32"/>
        </w:rPr>
        <w:t xml:space="preserve"> БАТАЙСКА </w:t>
      </w:r>
    </w:p>
    <w:p w:rsidR="003E55F7" w:rsidRPr="00CA3B4E" w:rsidRDefault="003E55F7" w:rsidP="003E55F7">
      <w:pPr>
        <w:rPr>
          <w:sz w:val="16"/>
          <w:szCs w:val="16"/>
        </w:rPr>
      </w:pPr>
    </w:p>
    <w:p w:rsidR="004C5FF2" w:rsidRDefault="00D30A83" w:rsidP="004C5FF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C5FF2">
        <w:rPr>
          <w:sz w:val="20"/>
          <w:szCs w:val="20"/>
        </w:rPr>
        <w:t>тел.: (86354) 5-81-63, 5-81-64</w:t>
      </w:r>
    </w:p>
    <w:p w:rsidR="004C5FF2" w:rsidRPr="00255F86" w:rsidRDefault="004C5FF2" w:rsidP="004C5FF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30A83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30A83">
        <w:rPr>
          <w:sz w:val="20"/>
          <w:szCs w:val="20"/>
          <w:lang w:val="en-US"/>
        </w:rPr>
        <w:t>, 346880</w:t>
      </w:r>
      <w:r w:rsidRPr="00D30A83">
        <w:rPr>
          <w:sz w:val="20"/>
          <w:szCs w:val="20"/>
          <w:lang w:val="en-US"/>
        </w:rPr>
        <w:tab/>
      </w:r>
      <w:r w:rsidRPr="00D30A83">
        <w:rPr>
          <w:sz w:val="20"/>
          <w:szCs w:val="20"/>
          <w:lang w:val="en-US"/>
        </w:rPr>
        <w:tab/>
      </w:r>
      <w:r w:rsidRPr="00D30A83">
        <w:rPr>
          <w:sz w:val="20"/>
          <w:szCs w:val="20"/>
          <w:lang w:val="en-US"/>
        </w:rPr>
        <w:tab/>
      </w:r>
      <w:r w:rsidR="00901DA0" w:rsidRPr="00901DA0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D30A83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30A83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D30A83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D30A83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255F86" w:rsidRPr="00255F86" w:rsidRDefault="00255F86" w:rsidP="004C5FF2">
      <w:pPr>
        <w:rPr>
          <w:sz w:val="20"/>
          <w:szCs w:val="20"/>
          <w:lang w:val="en-US"/>
        </w:rPr>
      </w:pPr>
    </w:p>
    <w:p w:rsidR="008F446F" w:rsidRPr="00543037" w:rsidRDefault="008F446F" w:rsidP="00D30A83">
      <w:pPr>
        <w:rPr>
          <w:b/>
          <w:sz w:val="28"/>
          <w:szCs w:val="28"/>
          <w:lang w:val="en-US"/>
        </w:rPr>
      </w:pPr>
    </w:p>
    <w:p w:rsidR="00663845" w:rsidRDefault="004F0EC3">
      <w:pPr>
        <w:jc w:val="center"/>
        <w:rPr>
          <w:b/>
          <w:caps/>
          <w:sz w:val="28"/>
          <w:szCs w:val="28"/>
          <w:lang w:val="en-US"/>
        </w:rPr>
      </w:pPr>
      <w:bookmarkStart w:id="0" w:name="doc_type"/>
      <w:bookmarkEnd w:id="0"/>
      <w:r w:rsidRPr="00D30A83">
        <w:rPr>
          <w:b/>
          <w:caps/>
          <w:sz w:val="28"/>
          <w:szCs w:val="28"/>
        </w:rPr>
        <w:t>п</w:t>
      </w:r>
      <w:r>
        <w:rPr>
          <w:b/>
          <w:caps/>
          <w:sz w:val="28"/>
          <w:szCs w:val="28"/>
          <w:lang w:val="en-US"/>
        </w:rPr>
        <w:t>остановление</w:t>
      </w:r>
    </w:p>
    <w:p w:rsidR="00663845" w:rsidRDefault="00663845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Look w:val="01E0"/>
      </w:tblPr>
      <w:tblGrid>
        <w:gridCol w:w="2943"/>
        <w:gridCol w:w="4007"/>
        <w:gridCol w:w="415"/>
        <w:gridCol w:w="2205"/>
      </w:tblGrid>
      <w:tr w:rsidR="00F13BC9" w:rsidTr="00D30A83">
        <w:tc>
          <w:tcPr>
            <w:tcW w:w="2943" w:type="dxa"/>
            <w:hideMark/>
          </w:tcPr>
          <w:p w:rsidR="00F13BC9" w:rsidRPr="002561A6" w:rsidRDefault="004868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 декабря  2017 года</w:t>
            </w:r>
          </w:p>
        </w:tc>
        <w:tc>
          <w:tcPr>
            <w:tcW w:w="4007" w:type="dxa"/>
            <w:vAlign w:val="center"/>
          </w:tcPr>
          <w:p w:rsidR="00F13BC9" w:rsidRPr="002561A6" w:rsidRDefault="00F13B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F13BC9" w:rsidRPr="002561A6" w:rsidRDefault="00F13BC9">
            <w:pPr>
              <w:rPr>
                <w:b/>
                <w:sz w:val="28"/>
                <w:szCs w:val="28"/>
              </w:rPr>
            </w:pPr>
          </w:p>
        </w:tc>
        <w:tc>
          <w:tcPr>
            <w:tcW w:w="2205" w:type="dxa"/>
            <w:hideMark/>
          </w:tcPr>
          <w:p w:rsidR="00F13BC9" w:rsidRPr="002561A6" w:rsidRDefault="00B71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№ 66-10</w:t>
            </w:r>
          </w:p>
        </w:tc>
      </w:tr>
    </w:tbl>
    <w:p w:rsidR="008F446F" w:rsidRDefault="00A6411B" w:rsidP="00A6411B">
      <w:pPr>
        <w:jc w:val="center"/>
        <w:rPr>
          <w:sz w:val="28"/>
          <w:szCs w:val="28"/>
        </w:rPr>
      </w:pPr>
      <w:r w:rsidRPr="00A6411B">
        <w:rPr>
          <w:sz w:val="28"/>
          <w:szCs w:val="28"/>
        </w:rPr>
        <w:t>город Батайск</w:t>
      </w:r>
    </w:p>
    <w:p w:rsidR="002561A6" w:rsidRPr="00127895" w:rsidRDefault="002561A6" w:rsidP="00A6411B">
      <w:pPr>
        <w:jc w:val="center"/>
        <w:rPr>
          <w:sz w:val="28"/>
          <w:szCs w:val="28"/>
        </w:rPr>
      </w:pPr>
    </w:p>
    <w:p w:rsidR="00901DA0" w:rsidRDefault="003E55F7" w:rsidP="00901DA0">
      <w:pPr>
        <w:tabs>
          <w:tab w:val="left" w:pos="7797"/>
        </w:tabs>
        <w:ind w:left="1134" w:right="1699"/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>О назначении председателя участковой комиссии избирательного участка, участка референдума</w:t>
      </w:r>
    </w:p>
    <w:p w:rsidR="003E55F7" w:rsidRPr="00C3740F" w:rsidRDefault="003E55F7" w:rsidP="00901DA0">
      <w:pPr>
        <w:tabs>
          <w:tab w:val="left" w:pos="7797"/>
        </w:tabs>
        <w:ind w:left="1134" w:right="1699"/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 </w:t>
      </w:r>
      <w:r w:rsidR="00D30A83">
        <w:rPr>
          <w:b/>
          <w:sz w:val="28"/>
          <w:szCs w:val="28"/>
        </w:rPr>
        <w:t>№ 230</w:t>
      </w:r>
      <w:r w:rsidR="00901DA0">
        <w:rPr>
          <w:b/>
          <w:sz w:val="28"/>
          <w:szCs w:val="28"/>
        </w:rPr>
        <w:t xml:space="preserve"> </w:t>
      </w:r>
      <w:r w:rsidRPr="00C3740F">
        <w:rPr>
          <w:b/>
          <w:sz w:val="28"/>
          <w:szCs w:val="28"/>
        </w:rPr>
        <w:t xml:space="preserve">города Батайска Ростовской области </w:t>
      </w:r>
    </w:p>
    <w:p w:rsidR="00663845" w:rsidRPr="002561A6" w:rsidRDefault="00663845" w:rsidP="00901DA0">
      <w:pPr>
        <w:tabs>
          <w:tab w:val="left" w:pos="7797"/>
        </w:tabs>
        <w:ind w:left="1134" w:right="1699"/>
        <w:jc w:val="center"/>
        <w:rPr>
          <w:b/>
          <w:sz w:val="28"/>
          <w:szCs w:val="28"/>
        </w:rPr>
      </w:pPr>
    </w:p>
    <w:p w:rsidR="003E55F7" w:rsidRDefault="00663845" w:rsidP="003E55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30A83" w:rsidRDefault="003E55F7" w:rsidP="002561A6">
      <w:pPr>
        <w:spacing w:line="360" w:lineRule="auto"/>
        <w:ind w:firstLine="709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5B2EED">
        <w:rPr>
          <w:bCs/>
          <w:kern w:val="32"/>
          <w:sz w:val="28"/>
          <w:szCs w:val="28"/>
        </w:rPr>
        <w:t>рассмо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 xml:space="preserve">рев предложение </w:t>
      </w:r>
      <w:r>
        <w:rPr>
          <w:bCs/>
          <w:kern w:val="32"/>
          <w:sz w:val="28"/>
          <w:szCs w:val="28"/>
        </w:rPr>
        <w:t>Р</w:t>
      </w:r>
      <w:r w:rsidRPr="005B2EED">
        <w:rPr>
          <w:bCs/>
          <w:kern w:val="32"/>
          <w:sz w:val="28"/>
          <w:szCs w:val="28"/>
        </w:rPr>
        <w:t xml:space="preserve">абочей группы ТИК </w:t>
      </w:r>
      <w:r w:rsidR="00D30A83"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>по кандидатурам для назначения на должность председателя участковой комиссии избирательного участка, участка референдума №</w:t>
      </w:r>
      <w:r w:rsidR="00B71C0E">
        <w:rPr>
          <w:bCs/>
          <w:kern w:val="32"/>
          <w:sz w:val="28"/>
          <w:szCs w:val="28"/>
        </w:rPr>
        <w:t xml:space="preserve"> 230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 Территориальная </w:t>
      </w:r>
      <w:r w:rsidRPr="005B2EED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>города Батайска</w:t>
      </w:r>
    </w:p>
    <w:p w:rsidR="00F13BC9" w:rsidRDefault="00F13BC9" w:rsidP="002561A6">
      <w:pPr>
        <w:spacing w:line="360" w:lineRule="auto"/>
        <w:ind w:firstLine="709"/>
        <w:jc w:val="both"/>
        <w:rPr>
          <w:sz w:val="28"/>
          <w:szCs w:val="28"/>
        </w:rPr>
      </w:pPr>
    </w:p>
    <w:p w:rsidR="003E55F7" w:rsidRPr="002561A6" w:rsidRDefault="003E55F7" w:rsidP="002561A6">
      <w:pPr>
        <w:ind w:firstLine="709"/>
        <w:jc w:val="center"/>
        <w:rPr>
          <w:b/>
          <w:sz w:val="28"/>
          <w:szCs w:val="28"/>
        </w:rPr>
      </w:pPr>
      <w:r w:rsidRPr="002561A6">
        <w:rPr>
          <w:b/>
          <w:sz w:val="28"/>
          <w:szCs w:val="28"/>
        </w:rPr>
        <w:t>ПОСТАНОВЛЯЕТ:</w:t>
      </w:r>
    </w:p>
    <w:p w:rsidR="008F446F" w:rsidRPr="00C200B0" w:rsidRDefault="008F446F" w:rsidP="003E55F7">
      <w:pPr>
        <w:ind w:firstLine="709"/>
        <w:jc w:val="both"/>
        <w:rPr>
          <w:b/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Назначить председателем участковой комиссии, </w:t>
      </w:r>
      <w:r w:rsidRPr="005B2EED">
        <w:rPr>
          <w:bCs/>
          <w:kern w:val="32"/>
          <w:sz w:val="28"/>
          <w:szCs w:val="28"/>
        </w:rPr>
        <w:t>избирательн</w:t>
      </w:r>
      <w:r w:rsidR="00C107DC">
        <w:rPr>
          <w:bCs/>
          <w:kern w:val="32"/>
          <w:sz w:val="28"/>
          <w:szCs w:val="28"/>
        </w:rPr>
        <w:t>ого участка, участка референдум</w:t>
      </w:r>
      <w:r>
        <w:rPr>
          <w:sz w:val="28"/>
          <w:szCs w:val="28"/>
        </w:rPr>
        <w:t xml:space="preserve">№ </w:t>
      </w:r>
      <w:bookmarkStart w:id="1" w:name="ik_nums_1"/>
      <w:bookmarkEnd w:id="1"/>
      <w:r w:rsidR="0065393F">
        <w:rPr>
          <w:sz w:val="28"/>
          <w:szCs w:val="28"/>
        </w:rPr>
        <w:t>230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8F446F" w:rsidRDefault="008F446F" w:rsidP="008F446F">
      <w:pPr>
        <w:ind w:left="1095"/>
        <w:jc w:val="both"/>
        <w:rPr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559"/>
        <w:gridCol w:w="1135"/>
        <w:gridCol w:w="1275"/>
        <w:gridCol w:w="1843"/>
        <w:gridCol w:w="1701"/>
        <w:gridCol w:w="1559"/>
      </w:tblGrid>
      <w:tr w:rsidR="00146C6F" w:rsidTr="00543037">
        <w:tc>
          <w:tcPr>
            <w:tcW w:w="70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УИК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135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рождения</w:t>
            </w:r>
          </w:p>
        </w:tc>
        <w:tc>
          <w:tcPr>
            <w:tcW w:w="1275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</w:t>
            </w:r>
          </w:p>
        </w:tc>
        <w:tc>
          <w:tcPr>
            <w:tcW w:w="1843" w:type="dxa"/>
          </w:tcPr>
          <w:p w:rsidR="0054303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места 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543037">
              <w:rPr>
                <w:sz w:val="22"/>
                <w:szCs w:val="22"/>
              </w:rPr>
              <w:t>тельства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и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работы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</w:t>
            </w:r>
          </w:p>
          <w:p w:rsidR="0054303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субъекта 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выдвижения</w:t>
            </w:r>
          </w:p>
        </w:tc>
      </w:tr>
      <w:tr w:rsidR="00146C6F" w:rsidTr="00543037">
        <w:tc>
          <w:tcPr>
            <w:tcW w:w="709" w:type="dxa"/>
          </w:tcPr>
          <w:p w:rsidR="003E55F7" w:rsidRDefault="0083476D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559" w:type="dxa"/>
          </w:tcPr>
          <w:p w:rsidR="003E55F7" w:rsidRDefault="00B71C0E" w:rsidP="003E55F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Дрожденко</w:t>
            </w:r>
            <w:proofErr w:type="spellEnd"/>
            <w:r>
              <w:rPr>
                <w:sz w:val="22"/>
                <w:szCs w:val="22"/>
              </w:rPr>
              <w:t xml:space="preserve"> Наталью Владимиро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ну</w:t>
            </w:r>
          </w:p>
        </w:tc>
        <w:tc>
          <w:tcPr>
            <w:tcW w:w="1135" w:type="dxa"/>
          </w:tcPr>
          <w:p w:rsidR="003E55F7" w:rsidRDefault="00B71C0E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275" w:type="dxa"/>
          </w:tcPr>
          <w:p w:rsidR="003E55F7" w:rsidRDefault="004F0EC3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</w:p>
        </w:tc>
        <w:tc>
          <w:tcPr>
            <w:tcW w:w="1843" w:type="dxa"/>
          </w:tcPr>
          <w:p w:rsidR="00543037" w:rsidRDefault="004F0EC3" w:rsidP="004570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</w:t>
            </w:r>
            <w:r w:rsidR="00B71C0E">
              <w:rPr>
                <w:sz w:val="22"/>
                <w:szCs w:val="22"/>
              </w:rPr>
              <w:t xml:space="preserve">, </w:t>
            </w:r>
          </w:p>
          <w:p w:rsidR="004570EB" w:rsidRDefault="00B71C0E" w:rsidP="004570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Городской, 7</w:t>
            </w:r>
            <w:r w:rsidR="0054303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кв.1</w:t>
            </w:r>
          </w:p>
          <w:p w:rsidR="003E55F7" w:rsidRDefault="003E55F7" w:rsidP="003E55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393F" w:rsidRDefault="00B71C0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Учитель </w:t>
            </w:r>
          </w:p>
          <w:p w:rsidR="00543037" w:rsidRDefault="00B71C0E" w:rsidP="003E55F7">
            <w:pPr>
              <w:jc w:val="both"/>
              <w:rPr>
                <w:sz w:val="22"/>
                <w:szCs w:val="22"/>
              </w:rPr>
            </w:pPr>
            <w:bookmarkStart w:id="2" w:name="_GoBack"/>
            <w:bookmarkEnd w:id="2"/>
            <w:r>
              <w:rPr>
                <w:sz w:val="22"/>
                <w:szCs w:val="22"/>
              </w:rPr>
              <w:t xml:space="preserve">русского языка и литературы МБОУ СОШ </w:t>
            </w:r>
          </w:p>
          <w:p w:rsidR="003E55F7" w:rsidRDefault="00B71C0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4</w:t>
            </w:r>
          </w:p>
        </w:tc>
        <w:tc>
          <w:tcPr>
            <w:tcW w:w="1559" w:type="dxa"/>
          </w:tcPr>
          <w:p w:rsidR="0054303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Собрание </w:t>
            </w:r>
          </w:p>
          <w:p w:rsidR="0054303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избирателей по месту </w:t>
            </w:r>
          </w:p>
          <w:p w:rsidR="003E55F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жительства</w:t>
            </w:r>
          </w:p>
        </w:tc>
      </w:tr>
    </w:tbl>
    <w:p w:rsidR="003E55F7" w:rsidRDefault="003E55F7" w:rsidP="003E55F7">
      <w:pPr>
        <w:ind w:left="1065" w:hanging="1065"/>
        <w:jc w:val="both"/>
        <w:rPr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lastRenderedPageBreak/>
        <w:t>Председател</w:t>
      </w:r>
      <w:r>
        <w:rPr>
          <w:sz w:val="28"/>
          <w:szCs w:val="28"/>
        </w:rPr>
        <w:t>ю</w:t>
      </w:r>
      <w:r w:rsidRPr="005B2EED">
        <w:rPr>
          <w:sz w:val="28"/>
          <w:szCs w:val="28"/>
        </w:rPr>
        <w:t xml:space="preserve">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ферендума</w:t>
      </w:r>
      <w:r>
        <w:rPr>
          <w:bCs/>
          <w:kern w:val="32"/>
          <w:sz w:val="28"/>
          <w:szCs w:val="28"/>
        </w:rPr>
        <w:t xml:space="preserve">  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№ </w:t>
      </w:r>
      <w:bookmarkStart w:id="3" w:name="ik_nums_2"/>
      <w:bookmarkEnd w:id="3"/>
      <w:r w:rsidR="00B71C0E">
        <w:rPr>
          <w:sz w:val="28"/>
          <w:szCs w:val="28"/>
        </w:rPr>
        <w:t>230</w:t>
      </w:r>
      <w:r w:rsidRPr="005B2EED">
        <w:rPr>
          <w:sz w:val="28"/>
          <w:szCs w:val="28"/>
        </w:rPr>
        <w:t xml:space="preserve">провести первое организационное заседание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ка, участка референдума №</w:t>
      </w:r>
      <w:r w:rsidR="00B71C0E">
        <w:rPr>
          <w:bCs/>
          <w:kern w:val="32"/>
          <w:sz w:val="28"/>
          <w:szCs w:val="28"/>
        </w:rPr>
        <w:t xml:space="preserve"> 230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543037">
        <w:rPr>
          <w:sz w:val="28"/>
          <w:szCs w:val="28"/>
        </w:rPr>
        <w:t>«</w:t>
      </w:r>
      <w:r w:rsidR="004868A4">
        <w:rPr>
          <w:sz w:val="28"/>
          <w:szCs w:val="28"/>
        </w:rPr>
        <w:t>1</w:t>
      </w:r>
      <w:r w:rsidR="004570EB">
        <w:rPr>
          <w:sz w:val="28"/>
          <w:szCs w:val="28"/>
        </w:rPr>
        <w:t>1</w:t>
      </w:r>
      <w:r>
        <w:rPr>
          <w:sz w:val="28"/>
          <w:szCs w:val="28"/>
        </w:rPr>
        <w:t xml:space="preserve">»  </w:t>
      </w:r>
      <w:r w:rsidR="004868A4">
        <w:rPr>
          <w:sz w:val="28"/>
          <w:szCs w:val="28"/>
        </w:rPr>
        <w:t xml:space="preserve"> декабря  2017</w:t>
      </w:r>
      <w:r w:rsidRPr="005B2EED">
        <w:rPr>
          <w:sz w:val="28"/>
          <w:szCs w:val="28"/>
        </w:rPr>
        <w:t xml:space="preserve"> года.</w:t>
      </w:r>
    </w:p>
    <w:p w:rsidR="003E55F7" w:rsidRPr="00893D79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города Батайска  </w:t>
      </w:r>
      <w:r w:rsidRPr="00893D79">
        <w:rPr>
          <w:sz w:val="28"/>
          <w:szCs w:val="28"/>
        </w:rPr>
        <w:t>Ростовской области.</w:t>
      </w:r>
    </w:p>
    <w:p w:rsidR="003E55F7" w:rsidRDefault="003E55F7" w:rsidP="00B22A6F">
      <w:pPr>
        <w:spacing w:line="360" w:lineRule="auto"/>
        <w:ind w:firstLine="735"/>
        <w:jc w:val="both"/>
        <w:rPr>
          <w:sz w:val="28"/>
          <w:szCs w:val="28"/>
        </w:rPr>
      </w:pPr>
    </w:p>
    <w:p w:rsidR="00F13BC9" w:rsidRDefault="00F13BC9" w:rsidP="003E55F7">
      <w:pPr>
        <w:ind w:firstLine="735"/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 w:rsidP="0022487F">
            <w:pPr>
              <w:jc w:val="both"/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4570EB" w:rsidP="004570EB">
            <w:pPr>
              <w:jc w:val="center"/>
              <w:rPr>
                <w:sz w:val="28"/>
                <w:szCs w:val="28"/>
              </w:rPr>
            </w:pPr>
            <w:bookmarkStart w:id="4" w:name="sign_1"/>
            <w:bookmarkEnd w:id="4"/>
            <w:r>
              <w:rPr>
                <w:sz w:val="28"/>
                <w:szCs w:val="28"/>
              </w:rPr>
              <w:t xml:space="preserve">                                 Е.А. Доценко</w:t>
            </w:r>
          </w:p>
        </w:tc>
      </w:tr>
      <w:tr w:rsidR="0022487F" w:rsidRPr="005D5A27" w:rsidTr="005D5A27">
        <w:tc>
          <w:tcPr>
            <w:tcW w:w="4127" w:type="dxa"/>
            <w:hideMark/>
          </w:tcPr>
          <w:p w:rsidR="0022487F" w:rsidRPr="005D5A27" w:rsidRDefault="0022487F" w:rsidP="002248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22487F" w:rsidRDefault="0022487F">
            <w:pPr>
              <w:jc w:val="right"/>
              <w:rPr>
                <w:sz w:val="28"/>
                <w:szCs w:val="28"/>
              </w:rPr>
            </w:pPr>
          </w:p>
          <w:p w:rsidR="00F13BC9" w:rsidRPr="005D5A27" w:rsidRDefault="00F13BC9">
            <w:pPr>
              <w:jc w:val="right"/>
              <w:rPr>
                <w:sz w:val="28"/>
                <w:szCs w:val="28"/>
              </w:rPr>
            </w:pPr>
          </w:p>
        </w:tc>
      </w:tr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>
            <w:pPr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901DA0" w:rsidP="00F13BC9">
            <w:pPr>
              <w:jc w:val="center"/>
              <w:rPr>
                <w:sz w:val="28"/>
                <w:szCs w:val="28"/>
              </w:rPr>
            </w:pPr>
            <w:bookmarkStart w:id="5" w:name="sign_2"/>
            <w:bookmarkEnd w:id="5"/>
            <w:r>
              <w:rPr>
                <w:sz w:val="28"/>
                <w:szCs w:val="28"/>
              </w:rPr>
              <w:t xml:space="preserve">                                  </w:t>
            </w:r>
            <w:r w:rsidR="004868A4">
              <w:rPr>
                <w:sz w:val="28"/>
                <w:szCs w:val="28"/>
              </w:rPr>
              <w:t xml:space="preserve">Т.В. </w:t>
            </w:r>
            <w:proofErr w:type="spellStart"/>
            <w:r w:rsidR="004868A4"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5D5A27" w:rsidRPr="005D5A27" w:rsidRDefault="005D5A27" w:rsidP="005D5A27">
      <w:pPr>
        <w:ind w:right="43"/>
        <w:jc w:val="both"/>
        <w:rPr>
          <w:sz w:val="28"/>
          <w:szCs w:val="28"/>
          <w:lang w:val="en-US"/>
        </w:rPr>
      </w:pPr>
    </w:p>
    <w:p w:rsidR="00663845" w:rsidRDefault="00663845" w:rsidP="003E55F7">
      <w:pPr>
        <w:jc w:val="both"/>
        <w:rPr>
          <w:lang w:val="en-US"/>
        </w:rPr>
      </w:pPr>
    </w:p>
    <w:sectPr w:rsidR="00663845" w:rsidSect="007A44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autoHyphenation/>
  <w:drawingGridHorizontalSpacing w:val="120"/>
  <w:displayHorizontalDrawingGridEvery w:val="2"/>
  <w:characterSpacingControl w:val="doNotCompress"/>
  <w:compat/>
  <w:rsids>
    <w:rsidRoot w:val="004F0EC3"/>
    <w:rsid w:val="00127895"/>
    <w:rsid w:val="00146C6F"/>
    <w:rsid w:val="0022487F"/>
    <w:rsid w:val="00255F86"/>
    <w:rsid w:val="002561A6"/>
    <w:rsid w:val="002876B5"/>
    <w:rsid w:val="003E55F7"/>
    <w:rsid w:val="0044121D"/>
    <w:rsid w:val="004570EB"/>
    <w:rsid w:val="00465260"/>
    <w:rsid w:val="004868A4"/>
    <w:rsid w:val="0049202F"/>
    <w:rsid w:val="004B1F69"/>
    <w:rsid w:val="004C5FF2"/>
    <w:rsid w:val="004F0EC3"/>
    <w:rsid w:val="00517CA5"/>
    <w:rsid w:val="00521399"/>
    <w:rsid w:val="00543037"/>
    <w:rsid w:val="005D5A27"/>
    <w:rsid w:val="0065393F"/>
    <w:rsid w:val="00663845"/>
    <w:rsid w:val="007A4494"/>
    <w:rsid w:val="00832528"/>
    <w:rsid w:val="0083476D"/>
    <w:rsid w:val="00872298"/>
    <w:rsid w:val="008F446F"/>
    <w:rsid w:val="00901DA0"/>
    <w:rsid w:val="00A3798C"/>
    <w:rsid w:val="00A6411B"/>
    <w:rsid w:val="00B04237"/>
    <w:rsid w:val="00B22A6F"/>
    <w:rsid w:val="00B71C0E"/>
    <w:rsid w:val="00C107DC"/>
    <w:rsid w:val="00C200B0"/>
    <w:rsid w:val="00CF7A7F"/>
    <w:rsid w:val="00D26116"/>
    <w:rsid w:val="00D30A83"/>
    <w:rsid w:val="00D3785F"/>
    <w:rsid w:val="00D97F06"/>
    <w:rsid w:val="00E52142"/>
    <w:rsid w:val="00F13BC9"/>
    <w:rsid w:val="00F3541F"/>
    <w:rsid w:val="00F7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17DCB-06C2-4865-89A9-308E0132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1.dot</Template>
  <TotalTime>51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Пользователь</cp:lastModifiedBy>
  <cp:revision>22</cp:revision>
  <cp:lastPrinted>2017-12-07T10:41:00Z</cp:lastPrinted>
  <dcterms:created xsi:type="dcterms:W3CDTF">2013-04-26T08:07:00Z</dcterms:created>
  <dcterms:modified xsi:type="dcterms:W3CDTF">2017-12-14T13:36:00Z</dcterms:modified>
</cp:coreProperties>
</file>