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EE4" w:rsidRDefault="00CE1EE4" w:rsidP="008C163B">
      <w:pPr>
        <w:jc w:val="center"/>
        <w:rPr>
          <w:b/>
          <w:sz w:val="32"/>
          <w:szCs w:val="32"/>
          <w:lang w:val="en-US"/>
        </w:rPr>
      </w:pPr>
      <w:r w:rsidRPr="00933888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110205" r:id="rId6"/>
        </w:object>
      </w:r>
    </w:p>
    <w:p w:rsidR="00CE1EE4" w:rsidRDefault="00CE1EE4" w:rsidP="008C163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CE1EE4" w:rsidRDefault="00CE1EE4" w:rsidP="008C163B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  <w:r>
        <w:rPr>
          <w:b/>
          <w:sz w:val="32"/>
          <w:szCs w:val="32"/>
        </w:rPr>
        <w:t>Г</w:t>
      </w:r>
      <w:r w:rsidR="00D679C8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БАТАЙСКА РОСТОВСКОЙ ОБЛАСТИ</w:t>
      </w:r>
    </w:p>
    <w:p w:rsidR="009E4B9A" w:rsidRDefault="009E4B9A" w:rsidP="009E4B9A">
      <w:pPr>
        <w:rPr>
          <w:sz w:val="20"/>
        </w:rPr>
      </w:pPr>
      <w:r>
        <w:rPr>
          <w:sz w:val="20"/>
        </w:rPr>
        <w:t>пл. Ленина, 3,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тел.: (86354) 5-81-63, 5-81-64</w:t>
      </w:r>
    </w:p>
    <w:p w:rsidR="009E4B9A" w:rsidRPr="009E4B9A" w:rsidRDefault="009E4B9A" w:rsidP="009E4B9A">
      <w:pPr>
        <w:rPr>
          <w:sz w:val="20"/>
        </w:rPr>
      </w:pPr>
      <w:r>
        <w:rPr>
          <w:sz w:val="20"/>
        </w:rPr>
        <w:t>г</w:t>
      </w:r>
      <w:r w:rsidRPr="009E4B9A">
        <w:rPr>
          <w:sz w:val="20"/>
        </w:rPr>
        <w:t xml:space="preserve">. </w:t>
      </w:r>
      <w:r>
        <w:rPr>
          <w:sz w:val="20"/>
        </w:rPr>
        <w:t>Батайск</w:t>
      </w:r>
      <w:r w:rsidRPr="009E4B9A">
        <w:rPr>
          <w:sz w:val="20"/>
        </w:rPr>
        <w:t>, 346880</w:t>
      </w:r>
      <w:r w:rsidRPr="009E4B9A">
        <w:rPr>
          <w:sz w:val="20"/>
        </w:rPr>
        <w:tab/>
      </w:r>
      <w:r w:rsidRPr="009E4B9A">
        <w:rPr>
          <w:sz w:val="20"/>
        </w:rPr>
        <w:tab/>
      </w:r>
      <w:r w:rsidRPr="009E4B9A">
        <w:rPr>
          <w:sz w:val="20"/>
        </w:rPr>
        <w:tab/>
      </w:r>
      <w:r>
        <w:rPr>
          <w:sz w:val="20"/>
        </w:rPr>
        <w:t xml:space="preserve">                                                    </w:t>
      </w:r>
      <w:r>
        <w:rPr>
          <w:sz w:val="20"/>
          <w:lang w:val="en-US"/>
        </w:rPr>
        <w:t>E</w:t>
      </w:r>
      <w:r w:rsidRPr="009E4B9A">
        <w:rPr>
          <w:sz w:val="20"/>
        </w:rPr>
        <w:t>-</w:t>
      </w:r>
      <w:r>
        <w:rPr>
          <w:sz w:val="20"/>
          <w:lang w:val="en-US"/>
        </w:rPr>
        <w:t>mail</w:t>
      </w:r>
      <w:r w:rsidRPr="009E4B9A">
        <w:rPr>
          <w:sz w:val="20"/>
        </w:rPr>
        <w:t xml:space="preserve">: </w:t>
      </w:r>
      <w:r>
        <w:rPr>
          <w:sz w:val="20"/>
          <w:lang w:val="en-US"/>
        </w:rPr>
        <w:t>mail</w:t>
      </w:r>
      <w:r w:rsidRPr="009E4B9A">
        <w:rPr>
          <w:sz w:val="20"/>
        </w:rPr>
        <w:t>@</w:t>
      </w:r>
      <w:proofErr w:type="spellStart"/>
      <w:r>
        <w:rPr>
          <w:sz w:val="20"/>
          <w:lang w:val="en-US"/>
        </w:rPr>
        <w:t>batayskizbirkom</w:t>
      </w:r>
      <w:proofErr w:type="spellEnd"/>
      <w:r w:rsidRPr="009E4B9A">
        <w:rPr>
          <w:sz w:val="20"/>
        </w:rPr>
        <w:t>.</w:t>
      </w:r>
      <w:proofErr w:type="spellStart"/>
      <w:r>
        <w:rPr>
          <w:sz w:val="20"/>
          <w:lang w:val="en-US"/>
        </w:rPr>
        <w:t>ru</w:t>
      </w:r>
      <w:proofErr w:type="spellEnd"/>
    </w:p>
    <w:p w:rsidR="00CE1EE4" w:rsidRDefault="00CE1EE4" w:rsidP="008C163B">
      <w:pPr>
        <w:ind w:right="43"/>
        <w:jc w:val="center"/>
        <w:rPr>
          <w:b/>
        </w:rPr>
      </w:pPr>
    </w:p>
    <w:p w:rsidR="009E4B9A" w:rsidRDefault="009E4B9A" w:rsidP="008C163B">
      <w:pPr>
        <w:ind w:right="43"/>
        <w:jc w:val="center"/>
        <w:rPr>
          <w:b/>
        </w:rPr>
      </w:pPr>
    </w:p>
    <w:p w:rsidR="00CE1EE4" w:rsidRDefault="00CE1EE4">
      <w:pPr>
        <w:jc w:val="center"/>
        <w:rPr>
          <w:b/>
          <w:caps/>
        </w:rPr>
      </w:pPr>
      <w:bookmarkStart w:id="0" w:name="doc_type"/>
      <w:bookmarkEnd w:id="0"/>
      <w:r>
        <w:rPr>
          <w:b/>
          <w:caps/>
        </w:rPr>
        <w:t>постановление</w:t>
      </w:r>
    </w:p>
    <w:p w:rsidR="009E4B9A" w:rsidRDefault="009E4B9A">
      <w:pPr>
        <w:jc w:val="center"/>
        <w:rPr>
          <w:b/>
          <w:caps/>
        </w:rPr>
      </w:pPr>
    </w:p>
    <w:p w:rsidR="009E4B9A" w:rsidRPr="008C163B" w:rsidRDefault="009E4B9A">
      <w:pPr>
        <w:jc w:val="center"/>
        <w:rPr>
          <w:b/>
          <w:caps/>
        </w:rPr>
      </w:pPr>
    </w:p>
    <w:p w:rsidR="009E4B9A" w:rsidRDefault="009E4B9A" w:rsidP="009E4B9A">
      <w:pPr>
        <w:spacing w:line="360" w:lineRule="auto"/>
        <w:jc w:val="center"/>
        <w:rPr>
          <w:szCs w:val="28"/>
        </w:rPr>
      </w:pPr>
      <w:r>
        <w:rPr>
          <w:szCs w:val="28"/>
        </w:rPr>
        <w:t>город Батайск</w:t>
      </w:r>
    </w:p>
    <w:p w:rsidR="00CE1EE4" w:rsidRPr="008C163B" w:rsidRDefault="00CE1EE4">
      <w:pPr>
        <w:jc w:val="center"/>
      </w:pPr>
    </w:p>
    <w:tbl>
      <w:tblPr>
        <w:tblW w:w="0" w:type="auto"/>
        <w:tblLook w:val="01E0"/>
      </w:tblPr>
      <w:tblGrid>
        <w:gridCol w:w="4785"/>
        <w:gridCol w:w="4785"/>
      </w:tblGrid>
      <w:tr w:rsidR="00CE1EE4" w:rsidRPr="00111477">
        <w:tc>
          <w:tcPr>
            <w:tcW w:w="4785" w:type="dxa"/>
          </w:tcPr>
          <w:p w:rsidR="00CE1EE4" w:rsidRPr="00111477" w:rsidRDefault="00CE1EE4" w:rsidP="00F567EB">
            <w:bookmarkStart w:id="1" w:name="doc_day"/>
            <w:bookmarkStart w:id="2" w:name="doc_year"/>
            <w:bookmarkEnd w:id="1"/>
            <w:bookmarkEnd w:id="2"/>
            <w:r>
              <w:t xml:space="preserve">26 </w:t>
            </w:r>
            <w:r w:rsidR="00F567EB">
              <w:t>июня</w:t>
            </w:r>
            <w:r>
              <w:t xml:space="preserve"> 201</w:t>
            </w:r>
            <w:r w:rsidR="00F567EB">
              <w:t>5</w:t>
            </w:r>
            <w:r>
              <w:t xml:space="preserve"> года                                     </w:t>
            </w:r>
          </w:p>
        </w:tc>
        <w:tc>
          <w:tcPr>
            <w:tcW w:w="4786" w:type="dxa"/>
            <w:vAlign w:val="center"/>
          </w:tcPr>
          <w:p w:rsidR="00CE1EE4" w:rsidRPr="00111477" w:rsidRDefault="00067F8A">
            <w:pPr>
              <w:jc w:val="right"/>
            </w:pPr>
            <w:r>
              <w:t>№ 164-1</w:t>
            </w:r>
            <w:bookmarkStart w:id="3" w:name="doc_numb"/>
            <w:bookmarkEnd w:id="3"/>
          </w:p>
        </w:tc>
      </w:tr>
    </w:tbl>
    <w:p w:rsidR="00CE1EE4" w:rsidRPr="00111477" w:rsidRDefault="00CE1EE4"/>
    <w:p w:rsidR="00CE1EE4" w:rsidRDefault="00CE1EE4">
      <w:pPr>
        <w:ind w:right="-1759"/>
      </w:pPr>
    </w:p>
    <w:p w:rsidR="00067F8A" w:rsidRDefault="00CE1EE4" w:rsidP="00067F8A">
      <w:pPr>
        <w:pStyle w:val="1"/>
        <w:spacing w:after="0" w:line="360" w:lineRule="auto"/>
        <w:ind w:firstLine="708"/>
        <w:jc w:val="both"/>
        <w:rPr>
          <w:b w:val="0"/>
          <w:szCs w:val="28"/>
        </w:rPr>
      </w:pPr>
      <w:r w:rsidRPr="00067F8A">
        <w:rPr>
          <w:b w:val="0"/>
        </w:rPr>
        <w:t xml:space="preserve">В соответствии со статьями 22, 27 Федерального Закона от 12.06.2002 года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Батайска Ростовской области от </w:t>
      </w:r>
      <w:r w:rsidR="00067F8A" w:rsidRPr="00067F8A">
        <w:rPr>
          <w:b w:val="0"/>
        </w:rPr>
        <w:t xml:space="preserve">13.05.2015 года </w:t>
      </w:r>
      <w:r w:rsidRPr="00067F8A">
        <w:rPr>
          <w:b w:val="0"/>
        </w:rPr>
        <w:t>№ 1</w:t>
      </w:r>
      <w:r w:rsidR="00067F8A" w:rsidRPr="00067F8A">
        <w:rPr>
          <w:b w:val="0"/>
        </w:rPr>
        <w:t>58-1</w:t>
      </w:r>
      <w:r w:rsidRPr="00067F8A">
        <w:rPr>
          <w:b w:val="0"/>
        </w:rPr>
        <w:t xml:space="preserve"> «</w:t>
      </w:r>
      <w:r w:rsidR="00067F8A" w:rsidRPr="00067F8A">
        <w:rPr>
          <w:b w:val="0"/>
        </w:rPr>
        <w:t>О количественном составе членов участковой комиссии избирательного участка, участка референдума № 2631 города Батайска Ростовской области с правом решающего голоса</w:t>
      </w:r>
      <w:r w:rsidRPr="00067F8A">
        <w:rPr>
          <w:b w:val="0"/>
          <w:szCs w:val="28"/>
        </w:rPr>
        <w:t xml:space="preserve">», рассмотрев предложение Рабочей группы Территориальной избирательной комиссии города Батайска Ростовской области по кандидатурам для назначения в состав участковой комиссии избирательного участка, участка референдума </w:t>
      </w:r>
      <w:r w:rsidR="00067F8A">
        <w:rPr>
          <w:b w:val="0"/>
          <w:szCs w:val="28"/>
        </w:rPr>
        <w:t>№2631</w:t>
      </w:r>
      <w:r w:rsidRPr="00067F8A">
        <w:rPr>
          <w:b w:val="0"/>
          <w:szCs w:val="28"/>
        </w:rPr>
        <w:t xml:space="preserve"> города Батайска Ростовской области </w:t>
      </w:r>
    </w:p>
    <w:p w:rsidR="00067F8A" w:rsidRDefault="00067F8A" w:rsidP="00067F8A">
      <w:pPr>
        <w:pStyle w:val="1"/>
        <w:spacing w:before="0" w:after="0" w:line="360" w:lineRule="auto"/>
        <w:rPr>
          <w:b w:val="0"/>
          <w:szCs w:val="28"/>
        </w:rPr>
      </w:pPr>
    </w:p>
    <w:p w:rsidR="00A14A89" w:rsidRDefault="00CE1EE4" w:rsidP="00A14A89">
      <w:pPr>
        <w:pStyle w:val="1"/>
        <w:spacing w:before="0" w:after="0" w:line="360" w:lineRule="auto"/>
        <w:rPr>
          <w:b w:val="0"/>
          <w:szCs w:val="28"/>
        </w:rPr>
      </w:pPr>
      <w:r w:rsidRPr="00067F8A">
        <w:rPr>
          <w:b w:val="0"/>
          <w:szCs w:val="28"/>
        </w:rPr>
        <w:t xml:space="preserve">Территориальная избирательная комиссия города Батайска </w:t>
      </w:r>
    </w:p>
    <w:p w:rsidR="00A14A89" w:rsidRDefault="00A14A89" w:rsidP="00A14A89">
      <w:pPr>
        <w:pStyle w:val="1"/>
        <w:spacing w:before="0" w:after="0" w:line="360" w:lineRule="auto"/>
        <w:rPr>
          <w:b w:val="0"/>
          <w:szCs w:val="28"/>
        </w:rPr>
      </w:pPr>
    </w:p>
    <w:p w:rsidR="00CE1EE4" w:rsidRPr="00F16C74" w:rsidRDefault="00A14A89" w:rsidP="00A14A89">
      <w:pPr>
        <w:pStyle w:val="1"/>
        <w:spacing w:before="0" w:after="0" w:line="360" w:lineRule="auto"/>
        <w:rPr>
          <w:bCs w:val="0"/>
          <w:szCs w:val="28"/>
        </w:rPr>
      </w:pPr>
      <w:r w:rsidRPr="00A14A89">
        <w:rPr>
          <w:szCs w:val="28"/>
        </w:rPr>
        <w:t>ПО</w:t>
      </w:r>
      <w:r w:rsidR="00CE1EE4" w:rsidRPr="00893D79">
        <w:rPr>
          <w:szCs w:val="28"/>
        </w:rPr>
        <w:t>СТАНОВЛЯЕТ:</w:t>
      </w:r>
    </w:p>
    <w:p w:rsidR="00CE1EE4" w:rsidRDefault="00CE1EE4" w:rsidP="008C163B">
      <w:pPr>
        <w:ind w:right="43"/>
      </w:pPr>
    </w:p>
    <w:p w:rsidR="00CE1EE4" w:rsidRDefault="00CE1EE4" w:rsidP="00C81D6C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участка,</w:t>
      </w:r>
      <w:r w:rsidR="00067F8A">
        <w:rPr>
          <w:szCs w:val="28"/>
        </w:rPr>
        <w:t>участка референдума №2631</w:t>
      </w:r>
      <w:r>
        <w:rPr>
          <w:szCs w:val="28"/>
        </w:rPr>
        <w:t xml:space="preserve"> города Батайска Ро</w:t>
      </w:r>
      <w:r w:rsidR="00067F8A">
        <w:rPr>
          <w:szCs w:val="28"/>
        </w:rPr>
        <w:t>стовской области в количестве 9</w:t>
      </w:r>
      <w:r>
        <w:rPr>
          <w:szCs w:val="28"/>
        </w:rPr>
        <w:t xml:space="preserve"> членов  с правом решающего голоса, назначив в ее состав:</w:t>
      </w:r>
    </w:p>
    <w:p w:rsidR="00CE1EE4" w:rsidRPr="00C736B9" w:rsidRDefault="00CE1EE4" w:rsidP="008C163B">
      <w:pPr>
        <w:jc w:val="both"/>
        <w:rPr>
          <w:sz w:val="36"/>
          <w:szCs w:val="28"/>
        </w:rPr>
      </w:pPr>
      <w:r>
        <w:rPr>
          <w:szCs w:val="28"/>
        </w:rPr>
        <w:lastRenderedPageBreak/>
        <w:t xml:space="preserve">-  </w:t>
      </w:r>
      <w:r w:rsidR="00067F8A">
        <w:rPr>
          <w:szCs w:val="28"/>
        </w:rPr>
        <w:t>Адов</w:t>
      </w:r>
      <w:r w:rsidR="00C736B9">
        <w:rPr>
          <w:szCs w:val="28"/>
        </w:rPr>
        <w:t xml:space="preserve"> Евгений Игоревич</w:t>
      </w:r>
      <w:r>
        <w:rPr>
          <w:szCs w:val="28"/>
        </w:rPr>
        <w:t xml:space="preserve">, </w:t>
      </w:r>
      <w:r w:rsidR="00C736B9">
        <w:rPr>
          <w:szCs w:val="28"/>
        </w:rPr>
        <w:t>25</w:t>
      </w:r>
      <w:r>
        <w:rPr>
          <w:szCs w:val="28"/>
        </w:rPr>
        <w:t>.09.19</w:t>
      </w:r>
      <w:r w:rsidR="00C736B9">
        <w:rPr>
          <w:szCs w:val="28"/>
        </w:rPr>
        <w:t>89</w:t>
      </w:r>
      <w:r>
        <w:rPr>
          <w:szCs w:val="28"/>
        </w:rPr>
        <w:t xml:space="preserve"> года  рожден</w:t>
      </w:r>
      <w:r w:rsidR="00C736B9">
        <w:rPr>
          <w:szCs w:val="28"/>
        </w:rPr>
        <w:t>ия,   образование высшее профессиональное</w:t>
      </w:r>
      <w:r>
        <w:rPr>
          <w:szCs w:val="28"/>
        </w:rPr>
        <w:t xml:space="preserve">,    </w:t>
      </w:r>
      <w:r w:rsidR="00C736B9">
        <w:rPr>
          <w:szCs w:val="28"/>
        </w:rPr>
        <w:t>временно не работает</w:t>
      </w:r>
      <w:r>
        <w:rPr>
          <w:szCs w:val="28"/>
        </w:rPr>
        <w:t xml:space="preserve">,  выдвинут </w:t>
      </w:r>
      <w:r w:rsidR="00C736B9">
        <w:rPr>
          <w:color w:val="000000"/>
          <w:szCs w:val="22"/>
        </w:rPr>
        <w:t>Региональное</w:t>
      </w:r>
      <w:r w:rsidR="00C736B9" w:rsidRPr="00C736B9">
        <w:rPr>
          <w:color w:val="000000"/>
          <w:szCs w:val="22"/>
        </w:rPr>
        <w:t>отделени</w:t>
      </w:r>
      <w:r w:rsidR="00C736B9">
        <w:rPr>
          <w:color w:val="000000"/>
          <w:szCs w:val="22"/>
        </w:rPr>
        <w:t>е</w:t>
      </w:r>
      <w:r w:rsidR="00C736B9" w:rsidRPr="00C736B9">
        <w:rPr>
          <w:color w:val="000000"/>
          <w:szCs w:val="22"/>
        </w:rPr>
        <w:t xml:space="preserve"> в Ростовской области Всероссийской политической партии </w:t>
      </w:r>
      <w:r w:rsidR="00C736B9" w:rsidRPr="00C736B9">
        <w:rPr>
          <w:b/>
          <w:color w:val="000000"/>
          <w:szCs w:val="22"/>
        </w:rPr>
        <w:t>"ПАРТИЯ ВЕЛИКОЕ ОТЕЧЕСТВО"</w:t>
      </w:r>
      <w:r w:rsidR="00C736B9">
        <w:rPr>
          <w:b/>
          <w:color w:val="000000"/>
          <w:szCs w:val="22"/>
        </w:rPr>
        <w:t>;</w:t>
      </w:r>
    </w:p>
    <w:p w:rsidR="00CE1EE4" w:rsidRDefault="00C736B9" w:rsidP="008C163B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Гырдымова</w:t>
      </w:r>
      <w:proofErr w:type="spellEnd"/>
      <w:r>
        <w:rPr>
          <w:szCs w:val="28"/>
        </w:rPr>
        <w:t xml:space="preserve"> Марина Анатольевна</w:t>
      </w:r>
      <w:r w:rsidR="00CE1EE4">
        <w:rPr>
          <w:szCs w:val="28"/>
        </w:rPr>
        <w:t xml:space="preserve">, </w:t>
      </w:r>
      <w:r>
        <w:rPr>
          <w:szCs w:val="28"/>
        </w:rPr>
        <w:t xml:space="preserve">08.10.1965 </w:t>
      </w:r>
      <w:r w:rsidR="00CE1EE4">
        <w:rPr>
          <w:szCs w:val="28"/>
        </w:rPr>
        <w:t xml:space="preserve">года  рождения,   образование </w:t>
      </w:r>
      <w:r>
        <w:rPr>
          <w:szCs w:val="28"/>
        </w:rPr>
        <w:t>общее среднее</w:t>
      </w:r>
      <w:r w:rsidR="00CE1EE4">
        <w:rPr>
          <w:szCs w:val="28"/>
        </w:rPr>
        <w:t xml:space="preserve">, </w:t>
      </w:r>
      <w:r w:rsidR="00862E39">
        <w:rPr>
          <w:szCs w:val="28"/>
        </w:rPr>
        <w:t xml:space="preserve">методист, </w:t>
      </w:r>
      <w:r>
        <w:rPr>
          <w:szCs w:val="28"/>
        </w:rPr>
        <w:t xml:space="preserve">Управление образования города Батайска, информационно-методический кабинет, </w:t>
      </w:r>
      <w:r w:rsidR="00CE1EE4">
        <w:rPr>
          <w:szCs w:val="28"/>
        </w:rPr>
        <w:t>выдвинут собрание</w:t>
      </w:r>
      <w:r>
        <w:rPr>
          <w:szCs w:val="28"/>
        </w:rPr>
        <w:t>м</w:t>
      </w:r>
      <w:r w:rsidR="00CE1EE4">
        <w:rPr>
          <w:szCs w:val="28"/>
        </w:rPr>
        <w:t xml:space="preserve"> избирателей по месту работы</w:t>
      </w:r>
      <w:r>
        <w:rPr>
          <w:szCs w:val="28"/>
        </w:rPr>
        <w:t>;</w:t>
      </w:r>
    </w:p>
    <w:p w:rsidR="00CE1EE4" w:rsidRPr="00C736B9" w:rsidRDefault="00CE1EE4" w:rsidP="008C163B">
      <w:pPr>
        <w:jc w:val="both"/>
        <w:rPr>
          <w:sz w:val="36"/>
          <w:szCs w:val="28"/>
        </w:rPr>
      </w:pPr>
      <w:r>
        <w:rPr>
          <w:szCs w:val="28"/>
        </w:rPr>
        <w:t xml:space="preserve">-  </w:t>
      </w:r>
      <w:r w:rsidR="00C736B9">
        <w:rPr>
          <w:szCs w:val="28"/>
        </w:rPr>
        <w:t>Доценко Анастасия Владимировна</w:t>
      </w:r>
      <w:r>
        <w:rPr>
          <w:szCs w:val="28"/>
        </w:rPr>
        <w:t>, 0</w:t>
      </w:r>
      <w:r w:rsidR="00C736B9">
        <w:rPr>
          <w:szCs w:val="28"/>
        </w:rPr>
        <w:t>1</w:t>
      </w:r>
      <w:r>
        <w:rPr>
          <w:szCs w:val="28"/>
        </w:rPr>
        <w:t>.0</w:t>
      </w:r>
      <w:r w:rsidR="00C736B9">
        <w:rPr>
          <w:szCs w:val="28"/>
        </w:rPr>
        <w:t>9</w:t>
      </w:r>
      <w:r>
        <w:rPr>
          <w:szCs w:val="28"/>
        </w:rPr>
        <w:t>.19</w:t>
      </w:r>
      <w:r w:rsidR="00C736B9">
        <w:rPr>
          <w:szCs w:val="28"/>
        </w:rPr>
        <w:t>88</w:t>
      </w:r>
      <w:r>
        <w:rPr>
          <w:szCs w:val="28"/>
        </w:rPr>
        <w:t xml:space="preserve"> года  рождения,   обр</w:t>
      </w:r>
      <w:r w:rsidR="00C736B9">
        <w:rPr>
          <w:szCs w:val="28"/>
        </w:rPr>
        <w:t>азование высшее профессиональное</w:t>
      </w:r>
      <w:r>
        <w:rPr>
          <w:szCs w:val="28"/>
        </w:rPr>
        <w:t xml:space="preserve">,  </w:t>
      </w:r>
      <w:r w:rsidR="00862E39">
        <w:rPr>
          <w:szCs w:val="28"/>
        </w:rPr>
        <w:t xml:space="preserve">менеджер первой линии, </w:t>
      </w:r>
      <w:r w:rsidR="00C736B9">
        <w:rPr>
          <w:szCs w:val="28"/>
        </w:rPr>
        <w:t xml:space="preserve">ОАО «Сбербанк России», </w:t>
      </w:r>
      <w:r w:rsidR="00862E39">
        <w:rPr>
          <w:szCs w:val="28"/>
        </w:rPr>
        <w:t xml:space="preserve">выдвинут </w:t>
      </w:r>
      <w:r w:rsidR="00C736B9" w:rsidRPr="00C736B9">
        <w:rPr>
          <w:color w:val="000000"/>
          <w:szCs w:val="22"/>
        </w:rPr>
        <w:t>Региональное отделение политической партии "</w:t>
      </w:r>
      <w:r w:rsidR="00C736B9" w:rsidRPr="00C736B9">
        <w:rPr>
          <w:b/>
          <w:color w:val="000000"/>
          <w:szCs w:val="22"/>
        </w:rPr>
        <w:t>РОДНАЯ ПАРТИЯ</w:t>
      </w:r>
      <w:r w:rsidR="00C736B9" w:rsidRPr="00C736B9">
        <w:rPr>
          <w:color w:val="000000"/>
          <w:szCs w:val="22"/>
        </w:rPr>
        <w:t>" Ростовской области</w:t>
      </w:r>
    </w:p>
    <w:p w:rsidR="00CE1EE4" w:rsidRDefault="00CE1EE4" w:rsidP="008C163B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 w:rsidR="00862E39">
        <w:rPr>
          <w:szCs w:val="28"/>
        </w:rPr>
        <w:t>Каруна</w:t>
      </w:r>
      <w:proofErr w:type="spellEnd"/>
      <w:r w:rsidR="00862E39">
        <w:rPr>
          <w:szCs w:val="28"/>
        </w:rPr>
        <w:t xml:space="preserve"> Елена Филипповна</w:t>
      </w:r>
      <w:r>
        <w:rPr>
          <w:szCs w:val="28"/>
        </w:rPr>
        <w:t xml:space="preserve">, </w:t>
      </w:r>
      <w:r w:rsidR="00862E39">
        <w:rPr>
          <w:szCs w:val="28"/>
        </w:rPr>
        <w:t>08.02.1958</w:t>
      </w:r>
      <w:r>
        <w:rPr>
          <w:szCs w:val="28"/>
        </w:rPr>
        <w:t xml:space="preserve"> года  рождения,   образование высшее профессиональное,  </w:t>
      </w:r>
      <w:r w:rsidR="00862E39">
        <w:rPr>
          <w:szCs w:val="28"/>
        </w:rPr>
        <w:t>ремонтник искусственных сооружений, ОАО «РЖД</w:t>
      </w:r>
      <w:r>
        <w:rPr>
          <w:szCs w:val="28"/>
        </w:rPr>
        <w:t>,</w:t>
      </w:r>
      <w:r w:rsidR="00862E39">
        <w:rPr>
          <w:szCs w:val="28"/>
        </w:rPr>
        <w:t xml:space="preserve"> Ростовская дистанция инженерных сооружений, </w:t>
      </w:r>
      <w:proofErr w:type="spellStart"/>
      <w:r>
        <w:rPr>
          <w:szCs w:val="28"/>
        </w:rPr>
        <w:t>выдвинут</w:t>
      </w:r>
      <w:r w:rsidR="00862E39">
        <w:rPr>
          <w:szCs w:val="28"/>
        </w:rPr>
        <w:t>Батайским</w:t>
      </w:r>
      <w:proofErr w:type="spellEnd"/>
      <w:r w:rsidR="00862E39">
        <w:rPr>
          <w:szCs w:val="28"/>
        </w:rPr>
        <w:t xml:space="preserve"> местным отделением </w:t>
      </w:r>
      <w:r w:rsidR="00862E39" w:rsidRPr="00764106">
        <w:rPr>
          <w:b/>
          <w:szCs w:val="28"/>
        </w:rPr>
        <w:t>Коммунистической партии Российской Федерации</w:t>
      </w:r>
      <w:r w:rsidR="00862E39">
        <w:rPr>
          <w:szCs w:val="28"/>
        </w:rPr>
        <w:t>;</w:t>
      </w:r>
    </w:p>
    <w:p w:rsidR="00CE1EE4" w:rsidRDefault="00CE1EE4" w:rsidP="008C163B">
      <w:pPr>
        <w:jc w:val="both"/>
        <w:rPr>
          <w:szCs w:val="28"/>
        </w:rPr>
      </w:pPr>
      <w:r>
        <w:rPr>
          <w:szCs w:val="28"/>
        </w:rPr>
        <w:t xml:space="preserve">-  </w:t>
      </w:r>
      <w:r w:rsidR="00862E39">
        <w:rPr>
          <w:szCs w:val="28"/>
        </w:rPr>
        <w:t>Кускова Людмила Александровна</w:t>
      </w:r>
      <w:r>
        <w:rPr>
          <w:szCs w:val="28"/>
        </w:rPr>
        <w:t xml:space="preserve">, </w:t>
      </w:r>
      <w:r w:rsidR="00862E39">
        <w:rPr>
          <w:szCs w:val="28"/>
        </w:rPr>
        <w:t>07.07.1949</w:t>
      </w:r>
      <w:r>
        <w:rPr>
          <w:szCs w:val="28"/>
        </w:rPr>
        <w:t xml:space="preserve"> года  рождения,   образование в</w:t>
      </w:r>
      <w:r w:rsidR="00862E39">
        <w:rPr>
          <w:szCs w:val="28"/>
        </w:rPr>
        <w:t>ысшее профессиональное,  педагог – организатор,  МБОУ гимназия</w:t>
      </w:r>
      <w:r>
        <w:rPr>
          <w:szCs w:val="28"/>
        </w:rPr>
        <w:t xml:space="preserve"> №</w:t>
      </w:r>
      <w:r w:rsidR="00862E39">
        <w:rPr>
          <w:szCs w:val="28"/>
        </w:rPr>
        <w:t xml:space="preserve"> 21</w:t>
      </w:r>
      <w:r>
        <w:rPr>
          <w:szCs w:val="28"/>
        </w:rPr>
        <w:t xml:space="preserve"> г. Батайск,  выдвинут собрание</w:t>
      </w:r>
      <w:r w:rsidR="00862E39">
        <w:rPr>
          <w:szCs w:val="28"/>
        </w:rPr>
        <w:t xml:space="preserve"> избирателей по месту жительства;</w:t>
      </w:r>
    </w:p>
    <w:p w:rsidR="00862E39" w:rsidRDefault="00CE1EE4" w:rsidP="008C163B">
      <w:pPr>
        <w:jc w:val="both"/>
        <w:rPr>
          <w:szCs w:val="28"/>
        </w:rPr>
      </w:pPr>
      <w:r>
        <w:rPr>
          <w:szCs w:val="28"/>
        </w:rPr>
        <w:t xml:space="preserve">-  </w:t>
      </w:r>
      <w:r w:rsidR="00862E39">
        <w:rPr>
          <w:szCs w:val="28"/>
        </w:rPr>
        <w:t>Нечаева Наталья Ивановна</w:t>
      </w:r>
      <w:r>
        <w:rPr>
          <w:szCs w:val="28"/>
        </w:rPr>
        <w:t xml:space="preserve">, </w:t>
      </w:r>
      <w:r w:rsidR="00862E39">
        <w:rPr>
          <w:szCs w:val="28"/>
        </w:rPr>
        <w:t>21.01.1966</w:t>
      </w:r>
      <w:r>
        <w:rPr>
          <w:szCs w:val="28"/>
        </w:rPr>
        <w:t xml:space="preserve"> года  рождения,   образование высшее профессиональное,  </w:t>
      </w:r>
      <w:r w:rsidR="00862E39">
        <w:rPr>
          <w:szCs w:val="28"/>
        </w:rPr>
        <w:t>учитель, МБОУ гимназия № 21 г. Батайск</w:t>
      </w:r>
      <w:r>
        <w:rPr>
          <w:szCs w:val="28"/>
        </w:rPr>
        <w:t xml:space="preserve">,  выдвинут Региональное отделение Политической партии </w:t>
      </w:r>
      <w:r w:rsidR="00862E39">
        <w:rPr>
          <w:szCs w:val="28"/>
        </w:rPr>
        <w:t>«Российская партия пен</w:t>
      </w:r>
      <w:r w:rsidR="00764106">
        <w:rPr>
          <w:szCs w:val="28"/>
        </w:rPr>
        <w:t>с</w:t>
      </w:r>
      <w:r w:rsidR="00862E39">
        <w:rPr>
          <w:szCs w:val="28"/>
        </w:rPr>
        <w:t>ионеров за справедливость» в Ростовской области</w:t>
      </w:r>
    </w:p>
    <w:p w:rsidR="00CE1EE4" w:rsidRDefault="00CE1EE4" w:rsidP="008C163B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 w:rsidR="00862E39">
        <w:rPr>
          <w:szCs w:val="28"/>
        </w:rPr>
        <w:t>Столярова</w:t>
      </w:r>
      <w:proofErr w:type="spellEnd"/>
      <w:r w:rsidR="00862E39">
        <w:rPr>
          <w:szCs w:val="28"/>
        </w:rPr>
        <w:t xml:space="preserve"> Светлана Сергеевна</w:t>
      </w:r>
      <w:r>
        <w:rPr>
          <w:szCs w:val="28"/>
        </w:rPr>
        <w:t xml:space="preserve">, </w:t>
      </w:r>
      <w:r w:rsidR="00862E39">
        <w:rPr>
          <w:szCs w:val="28"/>
        </w:rPr>
        <w:t>10.09.1990</w:t>
      </w:r>
      <w:r>
        <w:rPr>
          <w:szCs w:val="28"/>
        </w:rPr>
        <w:t xml:space="preserve"> года  рождения,   образование высшее профессиональное,  </w:t>
      </w:r>
      <w:r w:rsidR="00862E39">
        <w:rPr>
          <w:szCs w:val="28"/>
        </w:rPr>
        <w:t>ведущий специалист</w:t>
      </w:r>
      <w:r>
        <w:rPr>
          <w:szCs w:val="28"/>
        </w:rPr>
        <w:t>,</w:t>
      </w:r>
      <w:r w:rsidR="00862E39">
        <w:rPr>
          <w:szCs w:val="28"/>
        </w:rPr>
        <w:t xml:space="preserve"> Управление образования города Батайска</w:t>
      </w:r>
      <w:r>
        <w:rPr>
          <w:szCs w:val="28"/>
        </w:rPr>
        <w:t xml:space="preserve">  выдвинут собрание</w:t>
      </w:r>
      <w:r w:rsidR="00862E39">
        <w:rPr>
          <w:szCs w:val="28"/>
        </w:rPr>
        <w:t xml:space="preserve"> избирателей по месту работы;</w:t>
      </w:r>
    </w:p>
    <w:p w:rsidR="00CE1EE4" w:rsidRDefault="00CE1EE4" w:rsidP="008C163B">
      <w:pPr>
        <w:jc w:val="both"/>
        <w:rPr>
          <w:szCs w:val="28"/>
        </w:rPr>
      </w:pPr>
      <w:r>
        <w:rPr>
          <w:szCs w:val="28"/>
        </w:rPr>
        <w:t xml:space="preserve">-  </w:t>
      </w:r>
      <w:r w:rsidR="00862E39">
        <w:rPr>
          <w:szCs w:val="28"/>
        </w:rPr>
        <w:t>Хижняков Николай Николаевич</w:t>
      </w:r>
      <w:r>
        <w:rPr>
          <w:szCs w:val="28"/>
        </w:rPr>
        <w:t>, 0</w:t>
      </w:r>
      <w:r w:rsidR="00862E39">
        <w:rPr>
          <w:szCs w:val="28"/>
        </w:rPr>
        <w:t>8</w:t>
      </w:r>
      <w:r>
        <w:rPr>
          <w:szCs w:val="28"/>
        </w:rPr>
        <w:t>.</w:t>
      </w:r>
      <w:r w:rsidR="00862E39">
        <w:rPr>
          <w:szCs w:val="28"/>
        </w:rPr>
        <w:t>10</w:t>
      </w:r>
      <w:r>
        <w:rPr>
          <w:szCs w:val="28"/>
        </w:rPr>
        <w:t>.19</w:t>
      </w:r>
      <w:r w:rsidR="00862E39">
        <w:rPr>
          <w:szCs w:val="28"/>
        </w:rPr>
        <w:t>71</w:t>
      </w:r>
      <w:r>
        <w:rPr>
          <w:szCs w:val="28"/>
        </w:rPr>
        <w:t xml:space="preserve"> года  рождения,   образование высшее профессиональное,  </w:t>
      </w:r>
      <w:r w:rsidR="00862E39">
        <w:rPr>
          <w:szCs w:val="28"/>
        </w:rPr>
        <w:t>директор</w:t>
      </w:r>
      <w:r>
        <w:rPr>
          <w:szCs w:val="28"/>
        </w:rPr>
        <w:t>,</w:t>
      </w:r>
      <w:r w:rsidR="007B0717">
        <w:rPr>
          <w:szCs w:val="28"/>
        </w:rPr>
        <w:t>МБУ «Общежития»,</w:t>
      </w:r>
      <w:r>
        <w:rPr>
          <w:szCs w:val="28"/>
        </w:rPr>
        <w:t xml:space="preserve">  выдвинут </w:t>
      </w:r>
      <w:r w:rsidR="00862E39">
        <w:rPr>
          <w:szCs w:val="28"/>
        </w:rPr>
        <w:t xml:space="preserve">Ростовским региональным отделением политической партии </w:t>
      </w:r>
      <w:r w:rsidR="00764106" w:rsidRPr="00764106">
        <w:rPr>
          <w:b/>
          <w:szCs w:val="28"/>
        </w:rPr>
        <w:t>«НАЦИОНАЛЬНАЯ БЕЗОПАСНОСТЬ РОССИИ»</w:t>
      </w:r>
      <w:r w:rsidR="00862E39">
        <w:rPr>
          <w:szCs w:val="28"/>
        </w:rPr>
        <w:t>;</w:t>
      </w:r>
    </w:p>
    <w:p w:rsidR="00CE1EE4" w:rsidRPr="00764106" w:rsidRDefault="00CE1EE4" w:rsidP="008C163B">
      <w:pPr>
        <w:jc w:val="both"/>
        <w:rPr>
          <w:b/>
          <w:szCs w:val="28"/>
        </w:rPr>
      </w:pPr>
      <w:r>
        <w:rPr>
          <w:szCs w:val="28"/>
        </w:rPr>
        <w:t xml:space="preserve">-  </w:t>
      </w:r>
      <w:r w:rsidR="00764106">
        <w:rPr>
          <w:szCs w:val="28"/>
        </w:rPr>
        <w:t>Юн Анатолий</w:t>
      </w:r>
      <w:r>
        <w:rPr>
          <w:szCs w:val="28"/>
        </w:rPr>
        <w:t xml:space="preserve">, </w:t>
      </w:r>
      <w:r w:rsidR="00764106">
        <w:rPr>
          <w:szCs w:val="28"/>
        </w:rPr>
        <w:t>21.09.1974</w:t>
      </w:r>
      <w:r>
        <w:rPr>
          <w:szCs w:val="28"/>
        </w:rPr>
        <w:t xml:space="preserve"> года  рождения,   образование </w:t>
      </w:r>
      <w:r w:rsidR="00764106">
        <w:rPr>
          <w:szCs w:val="28"/>
        </w:rPr>
        <w:t>среднее специальное</w:t>
      </w:r>
      <w:r>
        <w:rPr>
          <w:szCs w:val="28"/>
        </w:rPr>
        <w:t xml:space="preserve">,  </w:t>
      </w:r>
      <w:r w:rsidR="00764106">
        <w:rPr>
          <w:szCs w:val="28"/>
        </w:rPr>
        <w:t>индивидуальный предприниматель</w:t>
      </w:r>
      <w:r>
        <w:rPr>
          <w:szCs w:val="28"/>
        </w:rPr>
        <w:t xml:space="preserve">,  выдвинут </w:t>
      </w:r>
      <w:proofErr w:type="spellStart"/>
      <w:r w:rsidR="00764106">
        <w:rPr>
          <w:szCs w:val="28"/>
        </w:rPr>
        <w:t>Батайским</w:t>
      </w:r>
      <w:proofErr w:type="spellEnd"/>
      <w:r w:rsidR="00764106">
        <w:rPr>
          <w:szCs w:val="28"/>
        </w:rPr>
        <w:t xml:space="preserve"> местным отделением Всероссийской политической партии </w:t>
      </w:r>
      <w:r w:rsidR="00764106" w:rsidRPr="00764106">
        <w:rPr>
          <w:b/>
          <w:szCs w:val="28"/>
        </w:rPr>
        <w:t>«Е</w:t>
      </w:r>
      <w:r w:rsidR="00EF0B97">
        <w:rPr>
          <w:b/>
          <w:szCs w:val="28"/>
        </w:rPr>
        <w:t>ДИНАЯ РОССИЯ».</w:t>
      </w:r>
      <w:bookmarkStart w:id="4" w:name="_GoBack"/>
      <w:bookmarkEnd w:id="4"/>
    </w:p>
    <w:p w:rsidR="00CE1EE4" w:rsidRDefault="00CE1EE4" w:rsidP="00C81D6C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города Батайска Ростовской области.</w:t>
      </w:r>
    </w:p>
    <w:p w:rsidR="00CE1EE4" w:rsidRDefault="00CE1EE4" w:rsidP="008C163B">
      <w:pPr>
        <w:ind w:firstLine="510"/>
        <w:jc w:val="both"/>
        <w:rPr>
          <w:szCs w:val="28"/>
        </w:rPr>
      </w:pPr>
    </w:p>
    <w:p w:rsidR="00CE1EE4" w:rsidRDefault="00CE1EE4" w:rsidP="008C163B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</w:t>
      </w:r>
      <w:r w:rsidR="00B233A3">
        <w:rPr>
          <w:szCs w:val="28"/>
        </w:rPr>
        <w:t>овления возложить на секретаря Т</w:t>
      </w:r>
      <w:r>
        <w:rPr>
          <w:szCs w:val="28"/>
        </w:rPr>
        <w:t>ерриториальной избирательной комиссии</w:t>
      </w:r>
      <w:r w:rsidR="00B233A3">
        <w:rPr>
          <w:szCs w:val="28"/>
        </w:rPr>
        <w:t xml:space="preserve"> гор</w:t>
      </w:r>
      <w:r w:rsidR="00B66349">
        <w:rPr>
          <w:szCs w:val="28"/>
        </w:rPr>
        <w:t>ода Батайска Н.Е.</w:t>
      </w:r>
      <w:r w:rsidR="00B233A3">
        <w:rPr>
          <w:szCs w:val="28"/>
        </w:rPr>
        <w:t>Сизых.</w:t>
      </w:r>
    </w:p>
    <w:p w:rsidR="00CE1EE4" w:rsidRDefault="00CE1EE4" w:rsidP="008C163B">
      <w:pPr>
        <w:ind w:firstLine="510"/>
        <w:jc w:val="both"/>
        <w:rPr>
          <w:szCs w:val="28"/>
        </w:rPr>
      </w:pPr>
    </w:p>
    <w:tbl>
      <w:tblPr>
        <w:tblW w:w="9639" w:type="dxa"/>
        <w:tblLayout w:type="fixed"/>
        <w:tblLook w:val="0000"/>
      </w:tblPr>
      <w:tblGrid>
        <w:gridCol w:w="4127"/>
        <w:gridCol w:w="5512"/>
      </w:tblGrid>
      <w:tr w:rsidR="00CE1EE4" w:rsidTr="008C163B">
        <w:tc>
          <w:tcPr>
            <w:tcW w:w="4127" w:type="dxa"/>
          </w:tcPr>
          <w:p w:rsidR="00CE1EE4" w:rsidRDefault="00CE1EE4" w:rsidP="0061728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E1EE4" w:rsidRDefault="00CE1EE4" w:rsidP="008C163B">
            <w:pPr>
              <w:jc w:val="right"/>
            </w:pPr>
            <w:bookmarkStart w:id="5" w:name="sign_1"/>
            <w:bookmarkEnd w:id="5"/>
            <w:r>
              <w:t>С.Н. Драгомирова</w:t>
            </w:r>
          </w:p>
        </w:tc>
      </w:tr>
      <w:tr w:rsidR="00CE1EE4" w:rsidTr="008C163B">
        <w:tc>
          <w:tcPr>
            <w:tcW w:w="4127" w:type="dxa"/>
          </w:tcPr>
          <w:p w:rsidR="00CE1EE4" w:rsidRDefault="00CE1EE4" w:rsidP="00617282">
            <w:pPr>
              <w:jc w:val="both"/>
              <w:rPr>
                <w:szCs w:val="28"/>
              </w:rPr>
            </w:pPr>
          </w:p>
        </w:tc>
        <w:tc>
          <w:tcPr>
            <w:tcW w:w="5512" w:type="dxa"/>
            <w:vAlign w:val="bottom"/>
          </w:tcPr>
          <w:p w:rsidR="00CE1EE4" w:rsidRDefault="00CE1EE4" w:rsidP="008C163B">
            <w:pPr>
              <w:jc w:val="right"/>
            </w:pPr>
          </w:p>
        </w:tc>
      </w:tr>
      <w:tr w:rsidR="00CE1EE4" w:rsidTr="008C163B">
        <w:tc>
          <w:tcPr>
            <w:tcW w:w="4127" w:type="dxa"/>
          </w:tcPr>
          <w:p w:rsidR="00CE1EE4" w:rsidRDefault="00CE1EE4" w:rsidP="008C163B"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E1EE4" w:rsidRDefault="00CE1EE4" w:rsidP="0093698A">
            <w:pPr>
              <w:jc w:val="center"/>
            </w:pPr>
            <w:bookmarkStart w:id="6" w:name="sign_2"/>
            <w:bookmarkEnd w:id="6"/>
            <w:r>
              <w:t xml:space="preserve">                                 Н.Е. Сизых</w:t>
            </w:r>
          </w:p>
        </w:tc>
      </w:tr>
    </w:tbl>
    <w:p w:rsidR="00CE1EE4" w:rsidRPr="00B233A3" w:rsidRDefault="00CE1EE4" w:rsidP="00B233A3">
      <w:pPr>
        <w:ind w:right="43"/>
        <w:jc w:val="both"/>
        <w:rPr>
          <w:szCs w:val="28"/>
        </w:rPr>
      </w:pPr>
    </w:p>
    <w:sectPr w:rsidR="00CE1EE4" w:rsidRPr="00B233A3" w:rsidSect="0093388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characterSpacingControl w:val="doNotCompress"/>
  <w:compat/>
  <w:rsids>
    <w:rsidRoot w:val="00C81D6C"/>
    <w:rsid w:val="00067F8A"/>
    <w:rsid w:val="00111477"/>
    <w:rsid w:val="00200635"/>
    <w:rsid w:val="00396501"/>
    <w:rsid w:val="0051372C"/>
    <w:rsid w:val="005B1A45"/>
    <w:rsid w:val="00617282"/>
    <w:rsid w:val="006D5669"/>
    <w:rsid w:val="00764106"/>
    <w:rsid w:val="007B0717"/>
    <w:rsid w:val="00862E39"/>
    <w:rsid w:val="00893D79"/>
    <w:rsid w:val="008C163B"/>
    <w:rsid w:val="008F5856"/>
    <w:rsid w:val="00933888"/>
    <w:rsid w:val="0093698A"/>
    <w:rsid w:val="009E4B9A"/>
    <w:rsid w:val="009F1DC7"/>
    <w:rsid w:val="00A14A89"/>
    <w:rsid w:val="00A7217C"/>
    <w:rsid w:val="00A814DE"/>
    <w:rsid w:val="00A83DF0"/>
    <w:rsid w:val="00B233A3"/>
    <w:rsid w:val="00B66349"/>
    <w:rsid w:val="00C658DF"/>
    <w:rsid w:val="00C736B9"/>
    <w:rsid w:val="00C76D42"/>
    <w:rsid w:val="00C81D6C"/>
    <w:rsid w:val="00CA2C69"/>
    <w:rsid w:val="00CE1EE4"/>
    <w:rsid w:val="00D130F4"/>
    <w:rsid w:val="00D679C8"/>
    <w:rsid w:val="00E9680A"/>
    <w:rsid w:val="00ED45A0"/>
    <w:rsid w:val="00EE10E3"/>
    <w:rsid w:val="00EF0B97"/>
    <w:rsid w:val="00F16C74"/>
    <w:rsid w:val="00F567EB"/>
    <w:rsid w:val="00FA53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888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067F8A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7F8A"/>
    <w:rPr>
      <w:rFonts w:eastAsia="Arial Unicode MS"/>
      <w:b/>
      <w:bCs/>
      <w:kern w:val="32"/>
      <w:sz w:val="28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888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067F8A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7F8A"/>
    <w:rPr>
      <w:rFonts w:eastAsia="Arial Unicode MS"/>
      <w:b/>
      <w:bCs/>
      <w:kern w:val="32"/>
      <w:sz w:val="28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777\&#1089;&#1086;&#1089;&#1090;&#1072;&#1074;%20&#1059;&#1048;&#1050;%20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26</TotalTime>
  <Pages>3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Пользователь</cp:lastModifiedBy>
  <cp:revision>13</cp:revision>
  <cp:lastPrinted>2015-06-25T12:57:00Z</cp:lastPrinted>
  <dcterms:created xsi:type="dcterms:W3CDTF">2015-06-24T16:08:00Z</dcterms:created>
  <dcterms:modified xsi:type="dcterms:W3CDTF">2017-02-20T12:37:00Z</dcterms:modified>
</cp:coreProperties>
</file>